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479" w:rsidRPr="002D48B3" w:rsidRDefault="0013540E" w:rsidP="00CB1F1B">
      <w:pPr>
        <w:spacing w:line="240" w:lineRule="auto"/>
        <w:ind w:firstLine="708"/>
        <w:jc w:val="center"/>
        <w:rPr>
          <w:b/>
          <w:sz w:val="30"/>
          <w:szCs w:val="30"/>
          <w:u w:val="single"/>
        </w:rPr>
      </w:pPr>
      <w:r w:rsidRPr="002D48B3">
        <w:rPr>
          <w:b/>
          <w:noProof/>
          <w:sz w:val="30"/>
          <w:szCs w:val="30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6064250</wp:posOffset>
            </wp:positionH>
            <wp:positionV relativeFrom="paragraph">
              <wp:posOffset>-81915</wp:posOffset>
            </wp:positionV>
            <wp:extent cx="818515" cy="808990"/>
            <wp:effectExtent l="19050" t="0" r="635" b="0"/>
            <wp:wrapTight wrapText="bothSides">
              <wp:wrapPolygon edited="0">
                <wp:start x="-503" y="0"/>
                <wp:lineTo x="-503" y="20854"/>
                <wp:lineTo x="21617" y="20854"/>
                <wp:lineTo x="21617" y="0"/>
                <wp:lineTo x="-503" y="0"/>
              </wp:wrapPolygon>
            </wp:wrapTight>
            <wp:docPr id="1" name="Obrázek 0" descr="2_Logo_KCHAPRCTC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Logo_KCHAPRCTCR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8B3">
        <w:rPr>
          <w:b/>
          <w:sz w:val="30"/>
          <w:szCs w:val="30"/>
          <w:u w:val="single"/>
        </w:rPr>
        <w:t xml:space="preserve">PŘIHLÁŠKA K VÝCVIKOVÉMU SETKÁNÍ </w:t>
      </w:r>
    </w:p>
    <w:p w:rsidR="00E77A77" w:rsidRPr="002D48B3" w:rsidRDefault="0013540E" w:rsidP="00CB1F1B">
      <w:pPr>
        <w:spacing w:after="300" w:line="240" w:lineRule="auto"/>
        <w:jc w:val="center"/>
        <w:rPr>
          <w:b/>
          <w:sz w:val="30"/>
          <w:szCs w:val="30"/>
          <w:u w:val="single"/>
        </w:rPr>
      </w:pPr>
      <w:r w:rsidRPr="002D48B3">
        <w:rPr>
          <w:b/>
          <w:sz w:val="30"/>
          <w:szCs w:val="30"/>
          <w:u w:val="single"/>
        </w:rPr>
        <w:t xml:space="preserve">           </w:t>
      </w:r>
      <w:r w:rsidR="000A5479" w:rsidRPr="002D48B3">
        <w:rPr>
          <w:b/>
          <w:sz w:val="30"/>
          <w:szCs w:val="30"/>
          <w:u w:val="single"/>
        </w:rPr>
        <w:t xml:space="preserve">na </w:t>
      </w:r>
      <w:r w:rsidR="009A26D6">
        <w:rPr>
          <w:b/>
          <w:sz w:val="30"/>
          <w:szCs w:val="30"/>
          <w:u w:val="single"/>
        </w:rPr>
        <w:t>3</w:t>
      </w:r>
      <w:r w:rsidR="000A5479" w:rsidRPr="002D48B3">
        <w:rPr>
          <w:b/>
          <w:sz w:val="30"/>
          <w:szCs w:val="30"/>
          <w:u w:val="single"/>
        </w:rPr>
        <w:t xml:space="preserve"> denní pobyt </w:t>
      </w:r>
      <w:proofErr w:type="spellStart"/>
      <w:r w:rsidR="009A26D6">
        <w:rPr>
          <w:b/>
          <w:sz w:val="30"/>
          <w:szCs w:val="30"/>
          <w:u w:val="single"/>
        </w:rPr>
        <w:t>Nesměř</w:t>
      </w:r>
      <w:proofErr w:type="spellEnd"/>
      <w:r w:rsidR="000A5479" w:rsidRPr="002D48B3">
        <w:rPr>
          <w:b/>
          <w:sz w:val="30"/>
          <w:szCs w:val="30"/>
          <w:u w:val="single"/>
        </w:rPr>
        <w:t xml:space="preserve"> </w:t>
      </w:r>
      <w:r w:rsidR="009A26D6">
        <w:rPr>
          <w:b/>
          <w:sz w:val="30"/>
          <w:szCs w:val="30"/>
          <w:u w:val="single"/>
        </w:rPr>
        <w:t xml:space="preserve">pátek </w:t>
      </w:r>
      <w:proofErr w:type="gramStart"/>
      <w:r w:rsidR="009A26D6">
        <w:rPr>
          <w:b/>
          <w:sz w:val="30"/>
          <w:szCs w:val="30"/>
          <w:u w:val="single"/>
        </w:rPr>
        <w:t>26</w:t>
      </w:r>
      <w:r w:rsidR="000A5479" w:rsidRPr="002D48B3">
        <w:rPr>
          <w:b/>
          <w:sz w:val="30"/>
          <w:szCs w:val="30"/>
          <w:u w:val="single"/>
        </w:rPr>
        <w:t>.</w:t>
      </w:r>
      <w:r w:rsidR="009A26D6">
        <w:rPr>
          <w:b/>
          <w:sz w:val="30"/>
          <w:szCs w:val="30"/>
          <w:u w:val="single"/>
        </w:rPr>
        <w:t>5</w:t>
      </w:r>
      <w:r w:rsidR="000A5479" w:rsidRPr="002D48B3">
        <w:rPr>
          <w:b/>
          <w:sz w:val="30"/>
          <w:szCs w:val="30"/>
          <w:u w:val="single"/>
        </w:rPr>
        <w:t xml:space="preserve">. – </w:t>
      </w:r>
      <w:r w:rsidR="00C51DCB" w:rsidRPr="002D48B3">
        <w:rPr>
          <w:b/>
          <w:sz w:val="30"/>
          <w:szCs w:val="30"/>
          <w:u w:val="single"/>
        </w:rPr>
        <w:t>neděle</w:t>
      </w:r>
      <w:proofErr w:type="gramEnd"/>
      <w:r w:rsidR="00C51DCB" w:rsidRPr="002D48B3">
        <w:rPr>
          <w:b/>
          <w:sz w:val="30"/>
          <w:szCs w:val="30"/>
          <w:u w:val="single"/>
        </w:rPr>
        <w:t xml:space="preserve"> </w:t>
      </w:r>
      <w:r w:rsidR="00026F8A" w:rsidRPr="002D48B3">
        <w:rPr>
          <w:b/>
          <w:sz w:val="30"/>
          <w:szCs w:val="30"/>
          <w:u w:val="single"/>
        </w:rPr>
        <w:t>2</w:t>
      </w:r>
      <w:r w:rsidR="009A26D6">
        <w:rPr>
          <w:b/>
          <w:sz w:val="30"/>
          <w:szCs w:val="30"/>
          <w:u w:val="single"/>
        </w:rPr>
        <w:t>8</w:t>
      </w:r>
      <w:r w:rsidR="000A5479" w:rsidRPr="002D48B3">
        <w:rPr>
          <w:b/>
          <w:sz w:val="30"/>
          <w:szCs w:val="30"/>
          <w:u w:val="single"/>
        </w:rPr>
        <w:t>.</w:t>
      </w:r>
      <w:r w:rsidR="009A26D6">
        <w:rPr>
          <w:b/>
          <w:sz w:val="30"/>
          <w:szCs w:val="30"/>
          <w:u w:val="single"/>
        </w:rPr>
        <w:t>5</w:t>
      </w:r>
      <w:r w:rsidR="000A5479" w:rsidRPr="002D48B3">
        <w:rPr>
          <w:b/>
          <w:sz w:val="30"/>
          <w:szCs w:val="30"/>
          <w:u w:val="single"/>
        </w:rPr>
        <w:t>.201</w:t>
      </w:r>
      <w:r w:rsidR="009A26D6">
        <w:rPr>
          <w:b/>
          <w:sz w:val="30"/>
          <w:szCs w:val="30"/>
          <w:u w:val="single"/>
        </w:rPr>
        <w:t>7</w:t>
      </w:r>
    </w:p>
    <w:p w:rsidR="00026F8A" w:rsidRDefault="009A26D6" w:rsidP="0013540E">
      <w:pPr>
        <w:spacing w:after="120" w:line="240" w:lineRule="auto"/>
        <w:jc w:val="center"/>
      </w:pPr>
      <w:r>
        <w:rPr>
          <w:b/>
          <w:color w:val="0000FF"/>
          <w:sz w:val="28"/>
          <w:szCs w:val="28"/>
        </w:rPr>
        <w:t>Uzávěrka přihlášek do 1</w:t>
      </w:r>
      <w:r w:rsidR="00026F8A">
        <w:rPr>
          <w:b/>
          <w:color w:val="0000FF"/>
          <w:sz w:val="28"/>
          <w:szCs w:val="28"/>
        </w:rPr>
        <w:t>.5.201</w:t>
      </w:r>
      <w:r>
        <w:rPr>
          <w:b/>
          <w:color w:val="0000FF"/>
          <w:sz w:val="28"/>
          <w:szCs w:val="28"/>
        </w:rPr>
        <w:t>7</w:t>
      </w:r>
      <w:r w:rsidR="0013540E">
        <w:rPr>
          <w:b/>
          <w:color w:val="0000FF"/>
          <w:sz w:val="28"/>
          <w:szCs w:val="28"/>
        </w:rPr>
        <w:t xml:space="preserve"> – platby v 100% celé </w:t>
      </w:r>
      <w:proofErr w:type="gramStart"/>
      <w:r w:rsidR="0013540E">
        <w:rPr>
          <w:b/>
          <w:color w:val="0000FF"/>
          <w:sz w:val="28"/>
          <w:szCs w:val="28"/>
        </w:rPr>
        <w:t>ceny</w:t>
      </w:r>
      <w:proofErr w:type="gramEnd"/>
    </w:p>
    <w:tbl>
      <w:tblPr>
        <w:tblStyle w:val="Mkatabulky"/>
        <w:tblW w:w="0" w:type="auto"/>
        <w:tblLook w:val="04A0"/>
      </w:tblPr>
      <w:tblGrid>
        <w:gridCol w:w="4361"/>
        <w:gridCol w:w="3118"/>
        <w:gridCol w:w="3119"/>
      </w:tblGrid>
      <w:tr w:rsidR="006906DC" w:rsidTr="00CB1F1B">
        <w:trPr>
          <w:trHeight w:val="283"/>
        </w:trPr>
        <w:tc>
          <w:tcPr>
            <w:tcW w:w="10598" w:type="dxa"/>
            <w:gridSpan w:val="3"/>
            <w:vAlign w:val="center"/>
          </w:tcPr>
          <w:p w:rsidR="006906DC" w:rsidRPr="00C51DCB" w:rsidRDefault="0013540E" w:rsidP="0013540E">
            <w:pPr>
              <w:spacing w:after="0" w:line="240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C51DCB">
              <w:rPr>
                <w:b/>
                <w:color w:val="FF0000"/>
                <w:sz w:val="26"/>
                <w:szCs w:val="26"/>
              </w:rPr>
              <w:t>PŘIHLÁŠKA K POBYTU</w:t>
            </w:r>
          </w:p>
        </w:tc>
      </w:tr>
      <w:tr w:rsidR="0013540E" w:rsidTr="00CB1F1B">
        <w:trPr>
          <w:trHeight w:val="283"/>
        </w:trPr>
        <w:tc>
          <w:tcPr>
            <w:tcW w:w="10598" w:type="dxa"/>
            <w:gridSpan w:val="3"/>
            <w:vAlign w:val="center"/>
          </w:tcPr>
          <w:p w:rsidR="0013540E" w:rsidRPr="003C3AD3" w:rsidRDefault="0013540E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Jméno a příjmení:</w:t>
            </w:r>
          </w:p>
        </w:tc>
      </w:tr>
      <w:tr w:rsidR="006906DC" w:rsidTr="00CB1F1B">
        <w:trPr>
          <w:trHeight w:val="283"/>
        </w:trPr>
        <w:tc>
          <w:tcPr>
            <w:tcW w:w="10598" w:type="dxa"/>
            <w:gridSpan w:val="3"/>
            <w:vAlign w:val="center"/>
          </w:tcPr>
          <w:p w:rsidR="006906DC" w:rsidRPr="003C3AD3" w:rsidRDefault="006906D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Adresa:</w:t>
            </w:r>
          </w:p>
        </w:tc>
      </w:tr>
      <w:tr w:rsidR="006906DC" w:rsidTr="00C01837">
        <w:trPr>
          <w:trHeight w:val="283"/>
        </w:trPr>
        <w:tc>
          <w:tcPr>
            <w:tcW w:w="4361" w:type="dxa"/>
            <w:vAlign w:val="center"/>
          </w:tcPr>
          <w:p w:rsidR="006906DC" w:rsidRPr="003C3AD3" w:rsidRDefault="006906DC" w:rsidP="00432490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Telefon:</w:t>
            </w:r>
          </w:p>
        </w:tc>
        <w:tc>
          <w:tcPr>
            <w:tcW w:w="6237" w:type="dxa"/>
            <w:gridSpan w:val="2"/>
            <w:vAlign w:val="center"/>
          </w:tcPr>
          <w:p w:rsidR="006906DC" w:rsidRPr="003C3AD3" w:rsidRDefault="006906D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E-mail:</w:t>
            </w:r>
          </w:p>
        </w:tc>
      </w:tr>
      <w:tr w:rsidR="002D48B3" w:rsidTr="00904723">
        <w:trPr>
          <w:trHeight w:val="283"/>
        </w:trPr>
        <w:tc>
          <w:tcPr>
            <w:tcW w:w="4361" w:type="dxa"/>
            <w:tcBorders>
              <w:bottom w:val="single" w:sz="4" w:space="0" w:color="auto"/>
            </w:tcBorders>
            <w:vAlign w:val="center"/>
          </w:tcPr>
          <w:p w:rsidR="002D48B3" w:rsidRPr="003C3AD3" w:rsidRDefault="002D48B3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 xml:space="preserve">Počet dospělých </w:t>
            </w:r>
            <w:proofErr w:type="gramStart"/>
            <w:r w:rsidRPr="003C3AD3">
              <w:rPr>
                <w:b/>
              </w:rPr>
              <w:t>osob:</w:t>
            </w:r>
            <w:r w:rsidR="008E160C">
              <w:rPr>
                <w:b/>
              </w:rPr>
              <w:t xml:space="preserve">  …</w:t>
            </w:r>
            <w:proofErr w:type="gramEnd"/>
            <w:r w:rsidR="008E160C">
              <w:rPr>
                <w:b/>
              </w:rPr>
              <w:t>……..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2D48B3" w:rsidRPr="003C3AD3" w:rsidRDefault="002D48B3" w:rsidP="009A26D6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 xml:space="preserve">Počet dětí </w:t>
            </w:r>
            <w:r w:rsidR="009A26D6">
              <w:rPr>
                <w:b/>
              </w:rPr>
              <w:t>do 3</w:t>
            </w:r>
            <w:r w:rsidRPr="003C3AD3">
              <w:rPr>
                <w:b/>
              </w:rPr>
              <w:t xml:space="preserve"> let:</w:t>
            </w:r>
            <w:r w:rsidR="008E160C">
              <w:rPr>
                <w:b/>
              </w:rPr>
              <w:t>……….</w:t>
            </w:r>
          </w:p>
        </w:tc>
        <w:tc>
          <w:tcPr>
            <w:tcW w:w="3119" w:type="dxa"/>
            <w:vAlign w:val="center"/>
          </w:tcPr>
          <w:p w:rsidR="002D48B3" w:rsidRPr="003C3AD3" w:rsidRDefault="009A26D6" w:rsidP="00C01837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 xml:space="preserve">Počet dětí </w:t>
            </w:r>
            <w:r>
              <w:rPr>
                <w:b/>
              </w:rPr>
              <w:t>o</w:t>
            </w:r>
            <w:r w:rsidR="00C01837">
              <w:rPr>
                <w:b/>
              </w:rPr>
              <w:t>d</w:t>
            </w:r>
            <w:r>
              <w:rPr>
                <w:b/>
              </w:rPr>
              <w:t xml:space="preserve"> 3</w:t>
            </w:r>
            <w:r w:rsidR="00C01837">
              <w:rPr>
                <w:b/>
              </w:rPr>
              <w:t xml:space="preserve"> do 12 </w:t>
            </w:r>
            <w:r w:rsidRPr="003C3AD3">
              <w:rPr>
                <w:b/>
              </w:rPr>
              <w:t>let:</w:t>
            </w:r>
            <w:r>
              <w:rPr>
                <w:b/>
              </w:rPr>
              <w:t>……….</w:t>
            </w:r>
          </w:p>
        </w:tc>
      </w:tr>
      <w:tr w:rsidR="00C01837" w:rsidTr="00C01837">
        <w:trPr>
          <w:trHeight w:val="28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01837" w:rsidRPr="0013540E" w:rsidRDefault="00C01837" w:rsidP="005313BE">
            <w:pPr>
              <w:spacing w:after="0" w:line="240" w:lineRule="auto"/>
              <w:rPr>
                <w:b/>
              </w:rPr>
            </w:pPr>
            <w:r w:rsidRPr="0013540E">
              <w:rPr>
                <w:b/>
              </w:rPr>
              <w:t>Pobyt: od pátku</w:t>
            </w:r>
            <w:r>
              <w:rPr>
                <w:b/>
              </w:rPr>
              <w:t>:</w:t>
            </w:r>
            <w:r w:rsidRPr="0013540E">
              <w:rPr>
                <w:b/>
              </w:rPr>
              <w:t xml:space="preserve"> </w:t>
            </w:r>
          </w:p>
        </w:tc>
        <w:tc>
          <w:tcPr>
            <w:tcW w:w="6237" w:type="dxa"/>
            <w:gridSpan w:val="2"/>
            <w:tcBorders>
              <w:left w:val="single" w:sz="4" w:space="0" w:color="auto"/>
            </w:tcBorders>
            <w:shd w:val="clear" w:color="auto" w:fill="99FF66"/>
            <w:vAlign w:val="center"/>
          </w:tcPr>
          <w:p w:rsidR="00C01837" w:rsidRPr="0013540E" w:rsidRDefault="00C01837" w:rsidP="00432490">
            <w:pPr>
              <w:spacing w:after="0" w:line="240" w:lineRule="auto"/>
              <w:rPr>
                <w:b/>
                <w:highlight w:val="yellow"/>
              </w:rPr>
            </w:pPr>
            <w:r w:rsidRPr="0013540E">
              <w:rPr>
                <w:b/>
              </w:rPr>
              <w:t>Pobyt od soboty</w:t>
            </w:r>
            <w:r>
              <w:rPr>
                <w:b/>
              </w:rPr>
              <w:t>:</w:t>
            </w:r>
          </w:p>
        </w:tc>
      </w:tr>
      <w:tr w:rsidR="00C01837" w:rsidTr="00C01837">
        <w:trPr>
          <w:trHeight w:val="283"/>
        </w:trPr>
        <w:tc>
          <w:tcPr>
            <w:tcW w:w="4361" w:type="dxa"/>
            <w:tcBorders>
              <w:left w:val="single" w:sz="4" w:space="0" w:color="auto"/>
            </w:tcBorders>
            <w:vAlign w:val="center"/>
          </w:tcPr>
          <w:p w:rsidR="00C01837" w:rsidRPr="003C3AD3" w:rsidRDefault="00C01837" w:rsidP="00DD1C20">
            <w:pPr>
              <w:tabs>
                <w:tab w:val="left" w:pos="1276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Dospělý</w:t>
            </w:r>
            <w:r>
              <w:rPr>
                <w:b/>
              </w:rPr>
              <w:tab/>
            </w:r>
            <w:r w:rsidR="00904723">
              <w:rPr>
                <w:b/>
              </w:rPr>
              <w:t xml:space="preserve">                     </w:t>
            </w:r>
            <w:r>
              <w:rPr>
                <w:b/>
              </w:rPr>
              <w:t>1.</w:t>
            </w:r>
            <w:r w:rsidR="00DD1C20">
              <w:rPr>
                <w:b/>
              </w:rPr>
              <w:t>1</w:t>
            </w:r>
            <w:r>
              <w:rPr>
                <w:b/>
              </w:rPr>
              <w:t>20 Kč</w:t>
            </w:r>
          </w:p>
        </w:tc>
        <w:tc>
          <w:tcPr>
            <w:tcW w:w="6237" w:type="dxa"/>
            <w:gridSpan w:val="2"/>
            <w:tcBorders>
              <w:left w:val="single" w:sz="4" w:space="0" w:color="auto"/>
            </w:tcBorders>
            <w:vAlign w:val="center"/>
          </w:tcPr>
          <w:p w:rsidR="00C01837" w:rsidRPr="003C3AD3" w:rsidRDefault="00C01837" w:rsidP="00C01837">
            <w:pPr>
              <w:tabs>
                <w:tab w:val="left" w:pos="1276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Dospělý</w:t>
            </w:r>
            <w:r>
              <w:rPr>
                <w:b/>
              </w:rPr>
              <w:tab/>
            </w:r>
            <w:r w:rsidR="00904723">
              <w:rPr>
                <w:b/>
              </w:rPr>
              <w:t xml:space="preserve">                               </w:t>
            </w:r>
            <w:r>
              <w:rPr>
                <w:b/>
              </w:rPr>
              <w:t>645 Kč vč. oběda</w:t>
            </w:r>
          </w:p>
        </w:tc>
      </w:tr>
      <w:tr w:rsidR="00C01837" w:rsidTr="00C01837">
        <w:trPr>
          <w:trHeight w:val="283"/>
        </w:trPr>
        <w:tc>
          <w:tcPr>
            <w:tcW w:w="4361" w:type="dxa"/>
            <w:tcBorders>
              <w:left w:val="single" w:sz="4" w:space="0" w:color="auto"/>
            </w:tcBorders>
            <w:vAlign w:val="center"/>
          </w:tcPr>
          <w:p w:rsidR="00C01837" w:rsidRPr="003C3AD3" w:rsidRDefault="00C01837" w:rsidP="005313BE">
            <w:pPr>
              <w:tabs>
                <w:tab w:val="left" w:pos="1276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3 - 12 let</w:t>
            </w:r>
            <w:r>
              <w:rPr>
                <w:b/>
              </w:rPr>
              <w:tab/>
            </w:r>
            <w:r w:rsidR="00904723">
              <w:rPr>
                <w:b/>
              </w:rPr>
              <w:t xml:space="preserve">                    </w:t>
            </w:r>
            <w:r>
              <w:rPr>
                <w:b/>
              </w:rPr>
              <w:t>sleva 30%</w:t>
            </w:r>
            <w:r w:rsidR="009368D2">
              <w:rPr>
                <w:b/>
              </w:rPr>
              <w:t xml:space="preserve"> ( 840 </w:t>
            </w:r>
            <w:proofErr w:type="gramStart"/>
            <w:r w:rsidR="009368D2">
              <w:rPr>
                <w:b/>
              </w:rPr>
              <w:t>Kč )</w:t>
            </w:r>
            <w:proofErr w:type="gramEnd"/>
          </w:p>
        </w:tc>
        <w:tc>
          <w:tcPr>
            <w:tcW w:w="6237" w:type="dxa"/>
            <w:gridSpan w:val="2"/>
            <w:tcBorders>
              <w:left w:val="single" w:sz="4" w:space="0" w:color="auto"/>
            </w:tcBorders>
            <w:vAlign w:val="center"/>
          </w:tcPr>
          <w:p w:rsidR="00C01837" w:rsidRPr="003C3AD3" w:rsidRDefault="00C01837" w:rsidP="005313BE">
            <w:pPr>
              <w:tabs>
                <w:tab w:val="left" w:pos="1276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3 - 12 let</w:t>
            </w:r>
            <w:r>
              <w:rPr>
                <w:b/>
              </w:rPr>
              <w:tab/>
            </w:r>
            <w:r w:rsidR="00904723">
              <w:rPr>
                <w:b/>
              </w:rPr>
              <w:t xml:space="preserve">                                    </w:t>
            </w:r>
            <w:r>
              <w:rPr>
                <w:b/>
              </w:rPr>
              <w:t>sleva 30%</w:t>
            </w:r>
            <w:r w:rsidR="009368D2">
              <w:rPr>
                <w:b/>
              </w:rPr>
              <w:t xml:space="preserve"> ( 452 </w:t>
            </w:r>
            <w:proofErr w:type="gramStart"/>
            <w:r w:rsidR="009368D2">
              <w:rPr>
                <w:b/>
              </w:rPr>
              <w:t>Kč )</w:t>
            </w:r>
            <w:proofErr w:type="gramEnd"/>
          </w:p>
        </w:tc>
      </w:tr>
      <w:tr w:rsidR="00C01837" w:rsidTr="00C01837">
        <w:trPr>
          <w:trHeight w:val="283"/>
        </w:trPr>
        <w:tc>
          <w:tcPr>
            <w:tcW w:w="4361" w:type="dxa"/>
            <w:tcBorders>
              <w:left w:val="single" w:sz="4" w:space="0" w:color="auto"/>
            </w:tcBorders>
            <w:vAlign w:val="center"/>
          </w:tcPr>
          <w:p w:rsidR="00C01837" w:rsidRPr="003C3AD3" w:rsidRDefault="00C01837" w:rsidP="005313BE">
            <w:pPr>
              <w:tabs>
                <w:tab w:val="left" w:pos="1276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do 3 let</w:t>
            </w:r>
            <w:r>
              <w:rPr>
                <w:b/>
              </w:rPr>
              <w:tab/>
            </w:r>
            <w:r w:rsidR="00904723">
              <w:rPr>
                <w:b/>
              </w:rPr>
              <w:t xml:space="preserve">                     </w:t>
            </w:r>
            <w:r>
              <w:rPr>
                <w:b/>
              </w:rPr>
              <w:t>zdarma</w:t>
            </w:r>
          </w:p>
        </w:tc>
        <w:tc>
          <w:tcPr>
            <w:tcW w:w="6237" w:type="dxa"/>
            <w:gridSpan w:val="2"/>
            <w:tcBorders>
              <w:left w:val="single" w:sz="4" w:space="0" w:color="auto"/>
            </w:tcBorders>
            <w:vAlign w:val="center"/>
          </w:tcPr>
          <w:p w:rsidR="00C01837" w:rsidRPr="003C3AD3" w:rsidRDefault="00C01837" w:rsidP="005313BE">
            <w:pPr>
              <w:tabs>
                <w:tab w:val="left" w:pos="1276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do 3 let</w:t>
            </w:r>
            <w:r>
              <w:rPr>
                <w:b/>
              </w:rPr>
              <w:tab/>
            </w:r>
            <w:r w:rsidR="00904723">
              <w:rPr>
                <w:b/>
              </w:rPr>
              <w:t xml:space="preserve">                                     </w:t>
            </w:r>
            <w:r>
              <w:rPr>
                <w:b/>
              </w:rPr>
              <w:t>zdarma</w:t>
            </w:r>
          </w:p>
        </w:tc>
      </w:tr>
      <w:tr w:rsidR="002C25CC" w:rsidTr="00C01837">
        <w:trPr>
          <w:trHeight w:val="283"/>
        </w:trPr>
        <w:tc>
          <w:tcPr>
            <w:tcW w:w="4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5CC" w:rsidRDefault="002C25CC" w:rsidP="002C25CC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 xml:space="preserve">Pes                        </w:t>
            </w:r>
            <w:r w:rsidR="00904723">
              <w:rPr>
                <w:b/>
              </w:rPr>
              <w:t xml:space="preserve">                 </w:t>
            </w:r>
            <w:r>
              <w:rPr>
                <w:b/>
              </w:rPr>
              <w:t>80</w:t>
            </w:r>
            <w:proofErr w:type="gramEnd"/>
            <w:r>
              <w:rPr>
                <w:b/>
              </w:rPr>
              <w:t xml:space="preserve"> Kč</w:t>
            </w:r>
          </w:p>
        </w:tc>
        <w:tc>
          <w:tcPr>
            <w:tcW w:w="6237" w:type="dxa"/>
            <w:gridSpan w:val="2"/>
            <w:tcBorders>
              <w:left w:val="single" w:sz="4" w:space="0" w:color="auto"/>
            </w:tcBorders>
            <w:vAlign w:val="center"/>
          </w:tcPr>
          <w:p w:rsidR="002C25CC" w:rsidRDefault="002C25CC" w:rsidP="00904723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 xml:space="preserve">Pes                      </w:t>
            </w:r>
            <w:r w:rsidR="00904723">
              <w:rPr>
                <w:b/>
              </w:rPr>
              <w:t xml:space="preserve">                                    </w:t>
            </w:r>
            <w:r>
              <w:rPr>
                <w:b/>
              </w:rPr>
              <w:t>40</w:t>
            </w:r>
            <w:proofErr w:type="gramEnd"/>
            <w:r>
              <w:rPr>
                <w:b/>
              </w:rPr>
              <w:t xml:space="preserve"> Kč</w:t>
            </w:r>
          </w:p>
        </w:tc>
      </w:tr>
      <w:tr w:rsidR="00C01837" w:rsidTr="00C01837">
        <w:trPr>
          <w:trHeight w:val="283"/>
        </w:trPr>
        <w:tc>
          <w:tcPr>
            <w:tcW w:w="4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37" w:rsidRPr="003C3AD3" w:rsidRDefault="00C01837" w:rsidP="005313BE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Celkem: </w:t>
            </w:r>
          </w:p>
        </w:tc>
        <w:tc>
          <w:tcPr>
            <w:tcW w:w="6237" w:type="dxa"/>
            <w:gridSpan w:val="2"/>
            <w:tcBorders>
              <w:left w:val="single" w:sz="4" w:space="0" w:color="auto"/>
            </w:tcBorders>
            <w:vAlign w:val="center"/>
          </w:tcPr>
          <w:p w:rsidR="00C01837" w:rsidRPr="003C3AD3" w:rsidRDefault="00C01837" w:rsidP="003C3AD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Celkem:</w:t>
            </w:r>
          </w:p>
        </w:tc>
      </w:tr>
      <w:tr w:rsidR="00C01837" w:rsidTr="00CB1F1B">
        <w:trPr>
          <w:trHeight w:val="283"/>
        </w:trPr>
        <w:tc>
          <w:tcPr>
            <w:tcW w:w="10598" w:type="dxa"/>
            <w:gridSpan w:val="3"/>
            <w:vAlign w:val="center"/>
          </w:tcPr>
          <w:p w:rsidR="00C01837" w:rsidRPr="003C3AD3" w:rsidRDefault="00C01837" w:rsidP="008E160C">
            <w:pPr>
              <w:tabs>
                <w:tab w:val="left" w:pos="4962"/>
              </w:tabs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 xml:space="preserve">Úhrada zálohy ve výši 100% v částce </w:t>
            </w:r>
            <w:r w:rsidRPr="003C3AD3">
              <w:rPr>
                <w:b/>
              </w:rPr>
              <w:tab/>
            </w:r>
            <w:r>
              <w:rPr>
                <w:b/>
              </w:rPr>
              <w:t xml:space="preserve"> </w:t>
            </w:r>
          </w:p>
        </w:tc>
      </w:tr>
      <w:tr w:rsidR="00C01837" w:rsidTr="006B7ECD">
        <w:trPr>
          <w:trHeight w:val="283"/>
        </w:trPr>
        <w:tc>
          <w:tcPr>
            <w:tcW w:w="10598" w:type="dxa"/>
            <w:gridSpan w:val="3"/>
            <w:tcBorders>
              <w:bottom w:val="single" w:sz="4" w:space="0" w:color="auto"/>
            </w:tcBorders>
            <w:vAlign w:val="center"/>
          </w:tcPr>
          <w:p w:rsidR="00C01837" w:rsidRPr="00346A01" w:rsidRDefault="00C01837" w:rsidP="008E160C">
            <w:pPr>
              <w:pStyle w:val="Zkladntext"/>
              <w:tabs>
                <w:tab w:val="left" w:pos="3261"/>
                <w:tab w:val="left" w:pos="4536"/>
                <w:tab w:val="left" w:pos="6237"/>
              </w:tabs>
              <w:spacing w:line="228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346A01">
              <w:rPr>
                <w:rFonts w:asciiTheme="minorHAnsi" w:hAnsiTheme="minorHAnsi"/>
                <w:b/>
                <w:sz w:val="22"/>
                <w:szCs w:val="22"/>
              </w:rPr>
              <w:t xml:space="preserve">bank.převodem/složenkou zaplacena dne: </w:t>
            </w:r>
            <w:r w:rsidRPr="00346A01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Pr="00346A01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Pr="00346A01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Pr="00346A01">
              <w:rPr>
                <w:rFonts w:asciiTheme="minorHAnsi" w:hAnsiTheme="minorHAnsi"/>
                <w:b/>
                <w:sz w:val="22"/>
                <w:szCs w:val="22"/>
              </w:rPr>
              <w:tab/>
              <w:t xml:space="preserve">       </w:t>
            </w:r>
          </w:p>
        </w:tc>
      </w:tr>
    </w:tbl>
    <w:p w:rsidR="00B813E0" w:rsidRDefault="00B813E0" w:rsidP="00E62D28">
      <w:pPr>
        <w:spacing w:before="120" w:after="120" w:line="240" w:lineRule="auto"/>
        <w:jc w:val="center"/>
        <w:rPr>
          <w:b/>
          <w:sz w:val="32"/>
          <w:szCs w:val="32"/>
          <w:u w:val="single"/>
        </w:rPr>
      </w:pPr>
    </w:p>
    <w:p w:rsidR="00B3702D" w:rsidRPr="003C3AD3" w:rsidRDefault="00B3702D" w:rsidP="00E62D28">
      <w:pPr>
        <w:spacing w:before="120" w:after="120" w:line="240" w:lineRule="auto"/>
        <w:jc w:val="center"/>
        <w:rPr>
          <w:b/>
          <w:sz w:val="32"/>
          <w:szCs w:val="32"/>
          <w:u w:val="single"/>
        </w:rPr>
      </w:pPr>
      <w:r w:rsidRPr="003C3AD3">
        <w:rPr>
          <w:b/>
          <w:sz w:val="32"/>
          <w:szCs w:val="32"/>
          <w:u w:val="single"/>
        </w:rPr>
        <w:t>DOTAZNÍK</w:t>
      </w:r>
      <w:r w:rsidR="003C3AD3">
        <w:rPr>
          <w:b/>
          <w:sz w:val="32"/>
          <w:szCs w:val="32"/>
          <w:u w:val="single"/>
        </w:rPr>
        <w:t xml:space="preserve"> - </w:t>
      </w:r>
      <w:r w:rsidR="003C3AD3" w:rsidRPr="003C3AD3">
        <w:rPr>
          <w:b/>
          <w:i/>
          <w:u w:val="single"/>
        </w:rPr>
        <w:t>Zatrhněte podle skutečnosti</w:t>
      </w:r>
    </w:p>
    <w:tbl>
      <w:tblPr>
        <w:tblStyle w:val="Mkatabulky"/>
        <w:tblW w:w="0" w:type="auto"/>
        <w:tblLayout w:type="fixed"/>
        <w:tblLook w:val="04A0"/>
      </w:tblPr>
      <w:tblGrid>
        <w:gridCol w:w="8577"/>
        <w:gridCol w:w="1090"/>
        <w:gridCol w:w="931"/>
      </w:tblGrid>
      <w:tr w:rsidR="001A106C" w:rsidRPr="003C3AD3" w:rsidTr="00CB1F1B">
        <w:trPr>
          <w:trHeight w:val="283"/>
        </w:trPr>
        <w:tc>
          <w:tcPr>
            <w:tcW w:w="8577" w:type="dxa"/>
            <w:vAlign w:val="center"/>
          </w:tcPr>
          <w:p w:rsidR="001A106C" w:rsidRPr="003C3AD3" w:rsidRDefault="001A106C" w:rsidP="003C3AD3">
            <w:pPr>
              <w:spacing w:after="0" w:line="240" w:lineRule="auto"/>
            </w:pPr>
            <w:r w:rsidRPr="003C3AD3">
              <w:rPr>
                <w:b/>
              </w:rPr>
              <w:t xml:space="preserve">Mám se psem složeny zkoušky  </w:t>
            </w:r>
          </w:p>
        </w:tc>
        <w:tc>
          <w:tcPr>
            <w:tcW w:w="1090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Ano</w:t>
            </w:r>
          </w:p>
        </w:tc>
        <w:tc>
          <w:tcPr>
            <w:tcW w:w="931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Ne</w:t>
            </w:r>
          </w:p>
        </w:tc>
      </w:tr>
      <w:tr w:rsidR="001A106C" w:rsidRPr="003C3AD3" w:rsidTr="00CB1F1B">
        <w:trPr>
          <w:trHeight w:val="283"/>
        </w:trPr>
        <w:tc>
          <w:tcPr>
            <w:tcW w:w="10598" w:type="dxa"/>
            <w:gridSpan w:val="3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Typ zkoušky</w:t>
            </w:r>
          </w:p>
        </w:tc>
      </w:tr>
      <w:tr w:rsidR="001A106C" w:rsidRPr="003C3AD3" w:rsidTr="00CB1F1B">
        <w:trPr>
          <w:trHeight w:val="283"/>
        </w:trPr>
        <w:tc>
          <w:tcPr>
            <w:tcW w:w="8577" w:type="dxa"/>
            <w:vAlign w:val="center"/>
          </w:tcPr>
          <w:p w:rsidR="001A106C" w:rsidRPr="003C3AD3" w:rsidRDefault="001A106C" w:rsidP="003C3AD3">
            <w:pPr>
              <w:spacing w:after="0" w:line="240" w:lineRule="auto"/>
            </w:pPr>
            <w:r w:rsidRPr="003C3AD3">
              <w:rPr>
                <w:b/>
              </w:rPr>
              <w:t>Docházím se psem pravidelně na cvičiště</w:t>
            </w:r>
          </w:p>
        </w:tc>
        <w:tc>
          <w:tcPr>
            <w:tcW w:w="1090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Ano</w:t>
            </w:r>
          </w:p>
        </w:tc>
        <w:tc>
          <w:tcPr>
            <w:tcW w:w="931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Ne</w:t>
            </w:r>
          </w:p>
        </w:tc>
      </w:tr>
      <w:tr w:rsidR="001A106C" w:rsidRPr="003C3AD3" w:rsidTr="00CB1F1B">
        <w:trPr>
          <w:trHeight w:val="283"/>
        </w:trPr>
        <w:tc>
          <w:tcPr>
            <w:tcW w:w="8577" w:type="dxa"/>
            <w:vAlign w:val="center"/>
          </w:tcPr>
          <w:p w:rsidR="00592AD1" w:rsidRPr="003C3AD3" w:rsidRDefault="001A106C" w:rsidP="003C3AD3">
            <w:pPr>
              <w:tabs>
                <w:tab w:val="left" w:pos="709"/>
                <w:tab w:val="right" w:pos="9639"/>
                <w:tab w:val="right" w:pos="10632"/>
              </w:tabs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Na cvičiště nedocházím, mám však se psem zvládnutu základní poslušnost</w:t>
            </w:r>
          </w:p>
          <w:p w:rsidR="001A106C" w:rsidRPr="003C3AD3" w:rsidRDefault="001A106C" w:rsidP="003C3AD3">
            <w:pPr>
              <w:tabs>
                <w:tab w:val="left" w:pos="709"/>
                <w:tab w:val="right" w:pos="9639"/>
                <w:tab w:val="right" w:pos="10632"/>
              </w:tabs>
              <w:spacing w:after="0" w:line="240" w:lineRule="auto"/>
              <w:rPr>
                <w:b/>
              </w:rPr>
            </w:pPr>
            <w:r w:rsidRPr="003C3AD3">
              <w:t>(sedni, lehni, vstaň, zůstaň atd.):</w:t>
            </w:r>
          </w:p>
        </w:tc>
        <w:tc>
          <w:tcPr>
            <w:tcW w:w="1090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Ano</w:t>
            </w:r>
          </w:p>
        </w:tc>
        <w:tc>
          <w:tcPr>
            <w:tcW w:w="931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Ne</w:t>
            </w:r>
          </w:p>
        </w:tc>
      </w:tr>
      <w:tr w:rsidR="001A106C" w:rsidRPr="003C3AD3" w:rsidTr="00CB1F1B">
        <w:trPr>
          <w:trHeight w:val="283"/>
        </w:trPr>
        <w:tc>
          <w:tcPr>
            <w:tcW w:w="8577" w:type="dxa"/>
            <w:vAlign w:val="center"/>
          </w:tcPr>
          <w:p w:rsidR="001A106C" w:rsidRPr="003C3AD3" w:rsidRDefault="001A106C" w:rsidP="003C3AD3">
            <w:pPr>
              <w:tabs>
                <w:tab w:val="left" w:pos="709"/>
                <w:tab w:val="right" w:pos="10632"/>
              </w:tabs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 xml:space="preserve">Nejsem začátečník, ale s ruským černým teriérem jsem se ještě výcvikem </w:t>
            </w:r>
            <w:r w:rsidR="00592AD1" w:rsidRPr="003C3AD3">
              <w:rPr>
                <w:b/>
              </w:rPr>
              <w:t>nezabýval</w:t>
            </w:r>
          </w:p>
        </w:tc>
        <w:tc>
          <w:tcPr>
            <w:tcW w:w="1090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Ano</w:t>
            </w:r>
          </w:p>
        </w:tc>
        <w:tc>
          <w:tcPr>
            <w:tcW w:w="931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Ne</w:t>
            </w:r>
          </w:p>
        </w:tc>
      </w:tr>
      <w:tr w:rsidR="001A106C" w:rsidRPr="003C3AD3" w:rsidTr="00CB1F1B">
        <w:trPr>
          <w:trHeight w:val="283"/>
        </w:trPr>
        <w:tc>
          <w:tcPr>
            <w:tcW w:w="8577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Jsem se psem začátečník:</w:t>
            </w:r>
            <w:r w:rsidRPr="003C3AD3">
              <w:t xml:space="preserve">  </w:t>
            </w:r>
          </w:p>
        </w:tc>
        <w:tc>
          <w:tcPr>
            <w:tcW w:w="1090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Ano</w:t>
            </w:r>
          </w:p>
        </w:tc>
        <w:tc>
          <w:tcPr>
            <w:tcW w:w="931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Ne</w:t>
            </w:r>
          </w:p>
        </w:tc>
      </w:tr>
      <w:tr w:rsidR="001A106C" w:rsidRPr="003C3AD3" w:rsidTr="00CB1F1B">
        <w:trPr>
          <w:trHeight w:val="283"/>
        </w:trPr>
        <w:tc>
          <w:tcPr>
            <w:tcW w:w="10598" w:type="dxa"/>
            <w:gridSpan w:val="3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  <w:i/>
                <w:u w:val="single"/>
              </w:rPr>
              <w:t>Zajímá mě zaměření:</w:t>
            </w:r>
          </w:p>
        </w:tc>
      </w:tr>
      <w:tr w:rsidR="001A106C" w:rsidRPr="003C3AD3" w:rsidTr="00CB1F1B">
        <w:trPr>
          <w:trHeight w:val="283"/>
        </w:trPr>
        <w:tc>
          <w:tcPr>
            <w:tcW w:w="8577" w:type="dxa"/>
            <w:vAlign w:val="center"/>
          </w:tcPr>
          <w:p w:rsidR="001A106C" w:rsidRPr="003C3AD3" w:rsidRDefault="001A106C" w:rsidP="003C3AD3">
            <w:pPr>
              <w:tabs>
                <w:tab w:val="left" w:pos="709"/>
                <w:tab w:val="right" w:pos="10632"/>
              </w:tabs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Pes – ochránce osob a majetku</w:t>
            </w:r>
          </w:p>
        </w:tc>
        <w:tc>
          <w:tcPr>
            <w:tcW w:w="1090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Ano</w:t>
            </w:r>
          </w:p>
        </w:tc>
        <w:tc>
          <w:tcPr>
            <w:tcW w:w="931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Ne</w:t>
            </w:r>
          </w:p>
        </w:tc>
      </w:tr>
      <w:tr w:rsidR="001A106C" w:rsidRPr="003C3AD3" w:rsidTr="00CB1F1B">
        <w:trPr>
          <w:trHeight w:val="283"/>
        </w:trPr>
        <w:tc>
          <w:tcPr>
            <w:tcW w:w="8577" w:type="dxa"/>
            <w:vAlign w:val="center"/>
          </w:tcPr>
          <w:p w:rsidR="001A106C" w:rsidRPr="003C3AD3" w:rsidRDefault="001A106C" w:rsidP="003C3AD3">
            <w:pPr>
              <w:tabs>
                <w:tab w:val="left" w:pos="709"/>
                <w:tab w:val="right" w:pos="10632"/>
              </w:tabs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Ovladatelný rodinný společník</w:t>
            </w:r>
          </w:p>
        </w:tc>
        <w:tc>
          <w:tcPr>
            <w:tcW w:w="1090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Ano</w:t>
            </w:r>
          </w:p>
        </w:tc>
        <w:tc>
          <w:tcPr>
            <w:tcW w:w="931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Ne</w:t>
            </w:r>
          </w:p>
        </w:tc>
      </w:tr>
      <w:tr w:rsidR="001A106C" w:rsidRPr="003C3AD3" w:rsidTr="00CB1F1B">
        <w:trPr>
          <w:trHeight w:val="283"/>
        </w:trPr>
        <w:tc>
          <w:tcPr>
            <w:tcW w:w="8577" w:type="dxa"/>
            <w:vAlign w:val="center"/>
          </w:tcPr>
          <w:p w:rsidR="001A106C" w:rsidRPr="003C3AD3" w:rsidRDefault="001A106C" w:rsidP="003C3AD3">
            <w:pPr>
              <w:tabs>
                <w:tab w:val="left" w:pos="709"/>
                <w:tab w:val="right" w:pos="10632"/>
              </w:tabs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Výstavní výcvik</w:t>
            </w:r>
          </w:p>
        </w:tc>
        <w:tc>
          <w:tcPr>
            <w:tcW w:w="1090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Ano</w:t>
            </w:r>
          </w:p>
        </w:tc>
        <w:tc>
          <w:tcPr>
            <w:tcW w:w="931" w:type="dxa"/>
            <w:vAlign w:val="center"/>
          </w:tcPr>
          <w:p w:rsidR="001A106C" w:rsidRPr="003C3AD3" w:rsidRDefault="001A106C" w:rsidP="003C3AD3">
            <w:pPr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Ne</w:t>
            </w:r>
          </w:p>
        </w:tc>
      </w:tr>
      <w:tr w:rsidR="001A106C" w:rsidRPr="003C3AD3" w:rsidTr="00CB1F1B">
        <w:trPr>
          <w:trHeight w:val="283"/>
        </w:trPr>
        <w:tc>
          <w:tcPr>
            <w:tcW w:w="10598" w:type="dxa"/>
            <w:gridSpan w:val="3"/>
            <w:vAlign w:val="center"/>
          </w:tcPr>
          <w:p w:rsidR="001A106C" w:rsidRPr="003C3AD3" w:rsidRDefault="001A106C" w:rsidP="003C3AD3">
            <w:pPr>
              <w:spacing w:after="0" w:line="240" w:lineRule="auto"/>
            </w:pPr>
            <w:r w:rsidRPr="003C3AD3">
              <w:rPr>
                <w:b/>
              </w:rPr>
              <w:t>Poznámka pro pořadatele:</w:t>
            </w:r>
            <w:r w:rsidRPr="003C3AD3">
              <w:t xml:space="preserve"> (do poznámky pro pořadatele uveďte, co byste nám chtěli v souvislosti s akcí sdělit, popř. máte-li se psem nějaké potíže, které byste měli zájem na výcvikovém setkání řešit apod.)</w:t>
            </w:r>
          </w:p>
          <w:p w:rsidR="001A106C" w:rsidRPr="003C3AD3" w:rsidRDefault="001A106C" w:rsidP="003C3AD3">
            <w:pPr>
              <w:spacing w:after="0" w:line="240" w:lineRule="auto"/>
            </w:pPr>
          </w:p>
          <w:p w:rsidR="001A106C" w:rsidRPr="003C3AD3" w:rsidRDefault="001A106C" w:rsidP="003C3AD3">
            <w:pPr>
              <w:spacing w:after="0" w:line="240" w:lineRule="auto"/>
            </w:pPr>
          </w:p>
          <w:p w:rsidR="001A106C" w:rsidRPr="003C3AD3" w:rsidRDefault="001A106C" w:rsidP="003C3AD3">
            <w:pPr>
              <w:spacing w:after="0" w:line="240" w:lineRule="auto"/>
            </w:pPr>
          </w:p>
        </w:tc>
      </w:tr>
    </w:tbl>
    <w:p w:rsidR="003C3AD3" w:rsidRPr="003C3AD3" w:rsidRDefault="00C51DCB" w:rsidP="002D48B3">
      <w:pPr>
        <w:tabs>
          <w:tab w:val="left" w:pos="426"/>
          <w:tab w:val="right" w:pos="9639"/>
          <w:tab w:val="right" w:pos="10632"/>
        </w:tabs>
        <w:spacing w:before="120" w:after="120" w:line="240" w:lineRule="auto"/>
        <w:jc w:val="center"/>
        <w:rPr>
          <w:b/>
          <w:i/>
          <w:sz w:val="28"/>
          <w:szCs w:val="28"/>
          <w:u w:val="single"/>
        </w:rPr>
      </w:pPr>
      <w:r w:rsidRPr="003C3AD3">
        <w:rPr>
          <w:b/>
          <w:i/>
          <w:sz w:val="28"/>
          <w:szCs w:val="28"/>
          <w:u w:val="single"/>
        </w:rPr>
        <w:t xml:space="preserve">PŘIHLÁŠKA </w:t>
      </w:r>
      <w:r w:rsidR="00DC737C">
        <w:rPr>
          <w:b/>
          <w:i/>
          <w:sz w:val="28"/>
          <w:szCs w:val="28"/>
          <w:u w:val="single"/>
        </w:rPr>
        <w:t>PSA</w:t>
      </w:r>
    </w:p>
    <w:tbl>
      <w:tblPr>
        <w:tblStyle w:val="Mkatabulky"/>
        <w:tblW w:w="0" w:type="auto"/>
        <w:tblLayout w:type="fixed"/>
        <w:tblLook w:val="04A0"/>
      </w:tblPr>
      <w:tblGrid>
        <w:gridCol w:w="5280"/>
        <w:gridCol w:w="2625"/>
        <w:gridCol w:w="1275"/>
        <w:gridCol w:w="1380"/>
      </w:tblGrid>
      <w:tr w:rsidR="003C3AD3" w:rsidRPr="003C3AD3" w:rsidTr="006174D1">
        <w:trPr>
          <w:trHeight w:val="283"/>
        </w:trPr>
        <w:tc>
          <w:tcPr>
            <w:tcW w:w="7905" w:type="dxa"/>
            <w:gridSpan w:val="2"/>
            <w:vAlign w:val="center"/>
          </w:tcPr>
          <w:p w:rsidR="003C3AD3" w:rsidRPr="003C3AD3" w:rsidRDefault="002D48B3" w:rsidP="00CB1F1B">
            <w:pPr>
              <w:tabs>
                <w:tab w:val="left" w:pos="709"/>
                <w:tab w:val="right" w:pos="9639"/>
                <w:tab w:val="right" w:pos="10348"/>
              </w:tabs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Jméno a CHS psa:</w:t>
            </w:r>
          </w:p>
        </w:tc>
        <w:tc>
          <w:tcPr>
            <w:tcW w:w="1275" w:type="dxa"/>
            <w:vAlign w:val="center"/>
          </w:tcPr>
          <w:p w:rsidR="003C3AD3" w:rsidRPr="003C3AD3" w:rsidRDefault="006174D1" w:rsidP="006174D1">
            <w:pPr>
              <w:tabs>
                <w:tab w:val="right" w:pos="1034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Nar.</w:t>
            </w:r>
          </w:p>
        </w:tc>
        <w:tc>
          <w:tcPr>
            <w:tcW w:w="1380" w:type="dxa"/>
            <w:vAlign w:val="center"/>
          </w:tcPr>
          <w:p w:rsidR="003C3AD3" w:rsidRPr="003C3AD3" w:rsidRDefault="006174D1" w:rsidP="00CB1F1B">
            <w:pPr>
              <w:tabs>
                <w:tab w:val="right" w:pos="10348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Plemeno</w:t>
            </w:r>
          </w:p>
        </w:tc>
      </w:tr>
      <w:tr w:rsidR="00432490" w:rsidRPr="003C3AD3" w:rsidTr="006174D1">
        <w:trPr>
          <w:trHeight w:val="283"/>
        </w:trPr>
        <w:tc>
          <w:tcPr>
            <w:tcW w:w="7905" w:type="dxa"/>
            <w:gridSpan w:val="2"/>
            <w:vAlign w:val="center"/>
          </w:tcPr>
          <w:p w:rsidR="00432490" w:rsidRPr="003C3AD3" w:rsidRDefault="00432490" w:rsidP="00C5682D">
            <w:pPr>
              <w:spacing w:after="0" w:line="240" w:lineRule="auto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:rsidR="00432490" w:rsidRPr="003C3AD3" w:rsidRDefault="00432490" w:rsidP="006174D1">
            <w:pPr>
              <w:spacing w:after="0" w:line="240" w:lineRule="auto"/>
              <w:rPr>
                <w:b/>
              </w:rPr>
            </w:pPr>
          </w:p>
        </w:tc>
        <w:tc>
          <w:tcPr>
            <w:tcW w:w="1380" w:type="dxa"/>
            <w:vAlign w:val="center"/>
          </w:tcPr>
          <w:p w:rsidR="00432490" w:rsidRPr="003C3AD3" w:rsidRDefault="00432490" w:rsidP="00CB1F1B">
            <w:pPr>
              <w:tabs>
                <w:tab w:val="right" w:pos="10348"/>
              </w:tabs>
              <w:spacing w:after="0" w:line="240" w:lineRule="auto"/>
              <w:rPr>
                <w:b/>
              </w:rPr>
            </w:pPr>
          </w:p>
        </w:tc>
      </w:tr>
      <w:tr w:rsidR="00432490" w:rsidRPr="003C3AD3" w:rsidTr="006174D1">
        <w:trPr>
          <w:trHeight w:val="283"/>
        </w:trPr>
        <w:tc>
          <w:tcPr>
            <w:tcW w:w="7905" w:type="dxa"/>
            <w:gridSpan w:val="2"/>
            <w:vAlign w:val="center"/>
          </w:tcPr>
          <w:p w:rsidR="00432490" w:rsidRPr="003C3AD3" w:rsidRDefault="00432490" w:rsidP="00C5682D">
            <w:pPr>
              <w:spacing w:after="0" w:line="240" w:lineRule="auto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:rsidR="00432490" w:rsidRPr="003C3AD3" w:rsidRDefault="00432490" w:rsidP="006174D1">
            <w:pPr>
              <w:spacing w:after="0" w:line="240" w:lineRule="auto"/>
              <w:rPr>
                <w:b/>
              </w:rPr>
            </w:pPr>
          </w:p>
        </w:tc>
        <w:tc>
          <w:tcPr>
            <w:tcW w:w="1380" w:type="dxa"/>
            <w:vAlign w:val="center"/>
          </w:tcPr>
          <w:p w:rsidR="00432490" w:rsidRPr="003C3AD3" w:rsidRDefault="00432490" w:rsidP="00CB1F1B">
            <w:pPr>
              <w:tabs>
                <w:tab w:val="right" w:pos="10348"/>
              </w:tabs>
              <w:spacing w:after="0" w:line="240" w:lineRule="auto"/>
              <w:rPr>
                <w:b/>
              </w:rPr>
            </w:pPr>
          </w:p>
        </w:tc>
      </w:tr>
      <w:tr w:rsidR="00432490" w:rsidRPr="003C3AD3" w:rsidTr="006174D1">
        <w:trPr>
          <w:trHeight w:val="283"/>
        </w:trPr>
        <w:tc>
          <w:tcPr>
            <w:tcW w:w="7905" w:type="dxa"/>
            <w:gridSpan w:val="2"/>
            <w:vAlign w:val="center"/>
          </w:tcPr>
          <w:p w:rsidR="00432490" w:rsidRPr="003C3AD3" w:rsidRDefault="00432490" w:rsidP="00C5682D">
            <w:pPr>
              <w:spacing w:after="0" w:line="240" w:lineRule="auto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:rsidR="00432490" w:rsidRPr="003C3AD3" w:rsidRDefault="00432490" w:rsidP="00C5682D">
            <w:pPr>
              <w:spacing w:after="0" w:line="240" w:lineRule="auto"/>
              <w:rPr>
                <w:b/>
              </w:rPr>
            </w:pPr>
          </w:p>
        </w:tc>
        <w:tc>
          <w:tcPr>
            <w:tcW w:w="1380" w:type="dxa"/>
            <w:vAlign w:val="center"/>
          </w:tcPr>
          <w:p w:rsidR="00432490" w:rsidRPr="003C3AD3" w:rsidRDefault="00432490" w:rsidP="00CB1F1B">
            <w:pPr>
              <w:tabs>
                <w:tab w:val="right" w:pos="10348"/>
              </w:tabs>
              <w:spacing w:after="0" w:line="240" w:lineRule="auto"/>
              <w:rPr>
                <w:b/>
              </w:rPr>
            </w:pPr>
          </w:p>
        </w:tc>
      </w:tr>
      <w:tr w:rsidR="00432490" w:rsidRPr="003C3AD3" w:rsidTr="006174D1">
        <w:trPr>
          <w:trHeight w:val="283"/>
        </w:trPr>
        <w:tc>
          <w:tcPr>
            <w:tcW w:w="7905" w:type="dxa"/>
            <w:gridSpan w:val="2"/>
            <w:vAlign w:val="center"/>
          </w:tcPr>
          <w:p w:rsidR="00432490" w:rsidRPr="003C3AD3" w:rsidRDefault="00432490" w:rsidP="00C5682D">
            <w:pPr>
              <w:spacing w:after="0" w:line="240" w:lineRule="auto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:rsidR="00432490" w:rsidRPr="003C3AD3" w:rsidRDefault="00432490" w:rsidP="006174D1">
            <w:pPr>
              <w:spacing w:after="0" w:line="240" w:lineRule="auto"/>
              <w:rPr>
                <w:b/>
              </w:rPr>
            </w:pPr>
          </w:p>
        </w:tc>
        <w:tc>
          <w:tcPr>
            <w:tcW w:w="1380" w:type="dxa"/>
            <w:vAlign w:val="center"/>
          </w:tcPr>
          <w:p w:rsidR="00432490" w:rsidRPr="003C3AD3" w:rsidRDefault="00432490" w:rsidP="002C5B0E">
            <w:pPr>
              <w:tabs>
                <w:tab w:val="right" w:pos="10348"/>
              </w:tabs>
              <w:spacing w:after="0" w:line="240" w:lineRule="auto"/>
              <w:rPr>
                <w:b/>
              </w:rPr>
            </w:pPr>
          </w:p>
        </w:tc>
      </w:tr>
      <w:tr w:rsidR="006174D1" w:rsidRPr="003C3AD3" w:rsidTr="00D675B4">
        <w:trPr>
          <w:trHeight w:val="283"/>
        </w:trPr>
        <w:tc>
          <w:tcPr>
            <w:tcW w:w="7905" w:type="dxa"/>
            <w:gridSpan w:val="2"/>
            <w:tcBorders>
              <w:bottom w:val="nil"/>
            </w:tcBorders>
            <w:vAlign w:val="center"/>
          </w:tcPr>
          <w:p w:rsidR="006174D1" w:rsidRPr="003C3AD3" w:rsidRDefault="006174D1" w:rsidP="00C5682D">
            <w:pPr>
              <w:spacing w:after="0" w:line="240" w:lineRule="auto"/>
              <w:rPr>
                <w:b/>
              </w:rPr>
            </w:pP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6174D1" w:rsidRDefault="006174D1" w:rsidP="006174D1">
            <w:pPr>
              <w:spacing w:after="0" w:line="240" w:lineRule="auto"/>
              <w:rPr>
                <w:b/>
              </w:rPr>
            </w:pPr>
          </w:p>
        </w:tc>
        <w:tc>
          <w:tcPr>
            <w:tcW w:w="1380" w:type="dxa"/>
            <w:tcBorders>
              <w:bottom w:val="nil"/>
            </w:tcBorders>
            <w:vAlign w:val="center"/>
          </w:tcPr>
          <w:p w:rsidR="006174D1" w:rsidRPr="003C3AD3" w:rsidRDefault="006174D1" w:rsidP="002C5B0E">
            <w:pPr>
              <w:tabs>
                <w:tab w:val="right" w:pos="10348"/>
              </w:tabs>
              <w:spacing w:after="0" w:line="240" w:lineRule="auto"/>
              <w:rPr>
                <w:b/>
              </w:rPr>
            </w:pPr>
          </w:p>
        </w:tc>
      </w:tr>
      <w:tr w:rsidR="00432490" w:rsidRPr="003C3AD3" w:rsidTr="00065F4B">
        <w:trPr>
          <w:trHeight w:val="170"/>
        </w:trPr>
        <w:tc>
          <w:tcPr>
            <w:tcW w:w="5280" w:type="dxa"/>
            <w:tcBorders>
              <w:top w:val="single" w:sz="4" w:space="0" w:color="auto"/>
            </w:tcBorders>
            <w:vAlign w:val="center"/>
          </w:tcPr>
          <w:p w:rsidR="00432490" w:rsidRDefault="00432490" w:rsidP="00CB1F1B">
            <w:pPr>
              <w:tabs>
                <w:tab w:val="right" w:pos="10348"/>
              </w:tabs>
              <w:spacing w:after="0" w:line="240" w:lineRule="auto"/>
              <w:ind w:right="-134"/>
              <w:rPr>
                <w:b/>
              </w:rPr>
            </w:pPr>
            <w:r>
              <w:rPr>
                <w:b/>
              </w:rPr>
              <w:t xml:space="preserve">Platba </w:t>
            </w:r>
            <w:r w:rsidR="00065F4B">
              <w:rPr>
                <w:b/>
              </w:rPr>
              <w:t xml:space="preserve">za psa </w:t>
            </w:r>
            <w:r>
              <w:rPr>
                <w:b/>
              </w:rPr>
              <w:t>dne: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</w:tcBorders>
            <w:vAlign w:val="center"/>
          </w:tcPr>
          <w:p w:rsidR="00432490" w:rsidRDefault="00432490" w:rsidP="00CB1F1B">
            <w:pPr>
              <w:tabs>
                <w:tab w:val="right" w:pos="10348"/>
              </w:tabs>
              <w:spacing w:after="0" w:line="240" w:lineRule="auto"/>
              <w:ind w:left="34"/>
              <w:rPr>
                <w:b/>
              </w:rPr>
            </w:pPr>
            <w:r>
              <w:rPr>
                <w:b/>
              </w:rPr>
              <w:t>Celkem</w:t>
            </w:r>
            <w:r w:rsidR="00065F4B">
              <w:rPr>
                <w:b/>
              </w:rPr>
              <w:t xml:space="preserve"> za </w:t>
            </w:r>
            <w:proofErr w:type="gramStart"/>
            <w:r w:rsidR="00065F4B">
              <w:rPr>
                <w:b/>
              </w:rPr>
              <w:t xml:space="preserve">psa </w:t>
            </w:r>
            <w:r>
              <w:rPr>
                <w:b/>
              </w:rPr>
              <w:t>: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432490" w:rsidRPr="003C3AD3" w:rsidTr="00D675B4">
        <w:trPr>
          <w:trHeight w:val="170"/>
        </w:trPr>
        <w:tc>
          <w:tcPr>
            <w:tcW w:w="5280" w:type="dxa"/>
            <w:vAlign w:val="center"/>
          </w:tcPr>
          <w:p w:rsidR="00065F4B" w:rsidRDefault="00432490" w:rsidP="00065F4B">
            <w:pPr>
              <w:tabs>
                <w:tab w:val="right" w:pos="10348"/>
              </w:tabs>
              <w:spacing w:after="0" w:line="240" w:lineRule="auto"/>
              <w:rPr>
                <w:b/>
              </w:rPr>
            </w:pPr>
            <w:r w:rsidRPr="003C3AD3">
              <w:rPr>
                <w:b/>
              </w:rPr>
              <w:t>Datum a místo</w:t>
            </w:r>
          </w:p>
          <w:p w:rsidR="00065F4B" w:rsidRPr="003C3AD3" w:rsidRDefault="00065F4B" w:rsidP="00065F4B">
            <w:pPr>
              <w:tabs>
                <w:tab w:val="right" w:pos="10348"/>
              </w:tabs>
              <w:spacing w:after="0" w:line="240" w:lineRule="auto"/>
              <w:rPr>
                <w:b/>
              </w:rPr>
            </w:pPr>
          </w:p>
        </w:tc>
        <w:tc>
          <w:tcPr>
            <w:tcW w:w="5280" w:type="dxa"/>
            <w:gridSpan w:val="3"/>
            <w:vAlign w:val="center"/>
          </w:tcPr>
          <w:p w:rsidR="00432490" w:rsidRPr="003C3AD3" w:rsidRDefault="00432490" w:rsidP="00CB1F1B">
            <w:pPr>
              <w:tabs>
                <w:tab w:val="right" w:pos="10348"/>
              </w:tabs>
              <w:spacing w:after="0" w:line="240" w:lineRule="auto"/>
              <w:ind w:left="34"/>
              <w:rPr>
                <w:b/>
              </w:rPr>
            </w:pPr>
            <w:r w:rsidRPr="003C3AD3">
              <w:rPr>
                <w:b/>
              </w:rPr>
              <w:t>Podpis:</w:t>
            </w:r>
          </w:p>
        </w:tc>
      </w:tr>
    </w:tbl>
    <w:p w:rsidR="00037A81" w:rsidRDefault="00065F4B" w:rsidP="00065F4B">
      <w:pPr>
        <w:tabs>
          <w:tab w:val="left" w:pos="426"/>
          <w:tab w:val="right" w:pos="9639"/>
          <w:tab w:val="right" w:pos="10632"/>
        </w:tabs>
        <w:spacing w:before="120" w:after="0" w:line="240" w:lineRule="auto"/>
      </w:pPr>
      <w:r>
        <w:t xml:space="preserve"> </w:t>
      </w:r>
    </w:p>
    <w:p w:rsidR="00065F4B" w:rsidRPr="00037A81" w:rsidRDefault="004570E9" w:rsidP="00065F4B">
      <w:pPr>
        <w:tabs>
          <w:tab w:val="left" w:pos="426"/>
          <w:tab w:val="right" w:pos="9639"/>
          <w:tab w:val="right" w:pos="10632"/>
        </w:tabs>
        <w:spacing w:after="0" w:line="240" w:lineRule="auto"/>
      </w:pPr>
      <w:r>
        <w:t>Všem přihlášeným bude včas zaslán p</w:t>
      </w:r>
      <w:r w:rsidR="00065F4B">
        <w:t xml:space="preserve">rogram </w:t>
      </w:r>
      <w:r>
        <w:t xml:space="preserve">víkendového setkání. </w:t>
      </w:r>
      <w:r w:rsidR="00065F4B">
        <w:t xml:space="preserve"> </w:t>
      </w:r>
    </w:p>
    <w:sectPr w:rsidR="00065F4B" w:rsidRPr="00037A81" w:rsidSect="006906DC">
      <w:pgSz w:w="11906" w:h="16838"/>
      <w:pgMar w:top="454" w:right="680" w:bottom="45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83895"/>
    <w:multiLevelType w:val="hybridMultilevel"/>
    <w:tmpl w:val="38B0231E"/>
    <w:lvl w:ilvl="0" w:tplc="0405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398B445E"/>
    <w:multiLevelType w:val="hybridMultilevel"/>
    <w:tmpl w:val="387C74F0"/>
    <w:lvl w:ilvl="0" w:tplc="B060F4AA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717469D"/>
    <w:multiLevelType w:val="hybridMultilevel"/>
    <w:tmpl w:val="344819B6"/>
    <w:lvl w:ilvl="0" w:tplc="A51CCCA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F3414"/>
    <w:multiLevelType w:val="hybridMultilevel"/>
    <w:tmpl w:val="38A213E4"/>
    <w:lvl w:ilvl="0" w:tplc="CEFAE17E">
      <w:start w:val="1"/>
      <w:numFmt w:val="bullet"/>
      <w:lvlText w:val="-"/>
      <w:lvlJc w:val="left"/>
      <w:pPr>
        <w:ind w:left="106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21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28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35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42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50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57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64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characterSpacingControl w:val="doNotCompress"/>
  <w:compat/>
  <w:rsids>
    <w:rsidRoot w:val="00A64C5C"/>
    <w:rsid w:val="00026F8A"/>
    <w:rsid w:val="00037A81"/>
    <w:rsid w:val="00065F4B"/>
    <w:rsid w:val="00090A93"/>
    <w:rsid w:val="000A29F4"/>
    <w:rsid w:val="000A4697"/>
    <w:rsid w:val="000A5479"/>
    <w:rsid w:val="000E4AAE"/>
    <w:rsid w:val="000E5B79"/>
    <w:rsid w:val="000F42B1"/>
    <w:rsid w:val="0010232B"/>
    <w:rsid w:val="001146D2"/>
    <w:rsid w:val="0012131A"/>
    <w:rsid w:val="00122530"/>
    <w:rsid w:val="0013540E"/>
    <w:rsid w:val="001436A7"/>
    <w:rsid w:val="00151A11"/>
    <w:rsid w:val="00154D22"/>
    <w:rsid w:val="001556DF"/>
    <w:rsid w:val="00155902"/>
    <w:rsid w:val="0016062E"/>
    <w:rsid w:val="001A106C"/>
    <w:rsid w:val="001C59D4"/>
    <w:rsid w:val="002023F2"/>
    <w:rsid w:val="00217AFB"/>
    <w:rsid w:val="00221DB1"/>
    <w:rsid w:val="002254BD"/>
    <w:rsid w:val="00231542"/>
    <w:rsid w:val="002530AC"/>
    <w:rsid w:val="002678A2"/>
    <w:rsid w:val="00280CDE"/>
    <w:rsid w:val="00287C46"/>
    <w:rsid w:val="002920C1"/>
    <w:rsid w:val="002A0688"/>
    <w:rsid w:val="002A73D3"/>
    <w:rsid w:val="002C25CC"/>
    <w:rsid w:val="002D48B3"/>
    <w:rsid w:val="00340815"/>
    <w:rsid w:val="00346A01"/>
    <w:rsid w:val="00351D37"/>
    <w:rsid w:val="00363FA5"/>
    <w:rsid w:val="00370812"/>
    <w:rsid w:val="00374D42"/>
    <w:rsid w:val="0039225F"/>
    <w:rsid w:val="003C03FD"/>
    <w:rsid w:val="003C3AD3"/>
    <w:rsid w:val="003E76DF"/>
    <w:rsid w:val="00425524"/>
    <w:rsid w:val="00432490"/>
    <w:rsid w:val="00444E2F"/>
    <w:rsid w:val="00446126"/>
    <w:rsid w:val="004472A1"/>
    <w:rsid w:val="004570E9"/>
    <w:rsid w:val="0046079A"/>
    <w:rsid w:val="004634A8"/>
    <w:rsid w:val="00473D9C"/>
    <w:rsid w:val="00487D1E"/>
    <w:rsid w:val="00490857"/>
    <w:rsid w:val="0049370C"/>
    <w:rsid w:val="004A1354"/>
    <w:rsid w:val="004B28A8"/>
    <w:rsid w:val="004E5D11"/>
    <w:rsid w:val="00503022"/>
    <w:rsid w:val="00591C80"/>
    <w:rsid w:val="00592AD1"/>
    <w:rsid w:val="005A7046"/>
    <w:rsid w:val="005B195D"/>
    <w:rsid w:val="005B5058"/>
    <w:rsid w:val="005E1DE2"/>
    <w:rsid w:val="005E3130"/>
    <w:rsid w:val="00606CCB"/>
    <w:rsid w:val="006174D1"/>
    <w:rsid w:val="00617917"/>
    <w:rsid w:val="00626F0D"/>
    <w:rsid w:val="006800CB"/>
    <w:rsid w:val="006906DC"/>
    <w:rsid w:val="006C2470"/>
    <w:rsid w:val="006D18B1"/>
    <w:rsid w:val="00756C63"/>
    <w:rsid w:val="007614CA"/>
    <w:rsid w:val="0077315F"/>
    <w:rsid w:val="00777F06"/>
    <w:rsid w:val="007876FC"/>
    <w:rsid w:val="00797F71"/>
    <w:rsid w:val="007A0F9A"/>
    <w:rsid w:val="007B30C8"/>
    <w:rsid w:val="007B47DB"/>
    <w:rsid w:val="008312AB"/>
    <w:rsid w:val="00896169"/>
    <w:rsid w:val="008E1294"/>
    <w:rsid w:val="008E160C"/>
    <w:rsid w:val="008F79F4"/>
    <w:rsid w:val="009009E3"/>
    <w:rsid w:val="00904723"/>
    <w:rsid w:val="00922111"/>
    <w:rsid w:val="00924BEE"/>
    <w:rsid w:val="009368D2"/>
    <w:rsid w:val="00987BBF"/>
    <w:rsid w:val="009A26D6"/>
    <w:rsid w:val="009B04BC"/>
    <w:rsid w:val="009B3D24"/>
    <w:rsid w:val="009C4A9F"/>
    <w:rsid w:val="009F34A0"/>
    <w:rsid w:val="009F46D4"/>
    <w:rsid w:val="009F5967"/>
    <w:rsid w:val="009F5BEF"/>
    <w:rsid w:val="00A3227B"/>
    <w:rsid w:val="00A4243C"/>
    <w:rsid w:val="00A60FF3"/>
    <w:rsid w:val="00A64C5C"/>
    <w:rsid w:val="00A958DC"/>
    <w:rsid w:val="00A968C1"/>
    <w:rsid w:val="00AA19E9"/>
    <w:rsid w:val="00AD0818"/>
    <w:rsid w:val="00B232D8"/>
    <w:rsid w:val="00B23DEA"/>
    <w:rsid w:val="00B26D48"/>
    <w:rsid w:val="00B31F8C"/>
    <w:rsid w:val="00B3702D"/>
    <w:rsid w:val="00B44EC2"/>
    <w:rsid w:val="00B67189"/>
    <w:rsid w:val="00B706FC"/>
    <w:rsid w:val="00B74B69"/>
    <w:rsid w:val="00B80C28"/>
    <w:rsid w:val="00B813E0"/>
    <w:rsid w:val="00B91817"/>
    <w:rsid w:val="00B948DC"/>
    <w:rsid w:val="00BA75FC"/>
    <w:rsid w:val="00BB1D0B"/>
    <w:rsid w:val="00BD0538"/>
    <w:rsid w:val="00BE4EBA"/>
    <w:rsid w:val="00C01837"/>
    <w:rsid w:val="00C028EC"/>
    <w:rsid w:val="00C02DC2"/>
    <w:rsid w:val="00C1189A"/>
    <w:rsid w:val="00C15B10"/>
    <w:rsid w:val="00C24A04"/>
    <w:rsid w:val="00C51DCB"/>
    <w:rsid w:val="00C72667"/>
    <w:rsid w:val="00C94DE7"/>
    <w:rsid w:val="00CA1329"/>
    <w:rsid w:val="00CB1F1B"/>
    <w:rsid w:val="00CC24DF"/>
    <w:rsid w:val="00CC7C39"/>
    <w:rsid w:val="00CE0AC0"/>
    <w:rsid w:val="00CE6F9B"/>
    <w:rsid w:val="00CF3C61"/>
    <w:rsid w:val="00D22018"/>
    <w:rsid w:val="00D418D4"/>
    <w:rsid w:val="00D425A2"/>
    <w:rsid w:val="00D675B4"/>
    <w:rsid w:val="00D75ED5"/>
    <w:rsid w:val="00DC737C"/>
    <w:rsid w:val="00DD1C20"/>
    <w:rsid w:val="00DE188F"/>
    <w:rsid w:val="00DE66C9"/>
    <w:rsid w:val="00E276CB"/>
    <w:rsid w:val="00E35429"/>
    <w:rsid w:val="00E36780"/>
    <w:rsid w:val="00E42FA3"/>
    <w:rsid w:val="00E4610B"/>
    <w:rsid w:val="00E57845"/>
    <w:rsid w:val="00E62AEA"/>
    <w:rsid w:val="00E62D28"/>
    <w:rsid w:val="00E647E7"/>
    <w:rsid w:val="00E64D8F"/>
    <w:rsid w:val="00E77A77"/>
    <w:rsid w:val="00E77FF9"/>
    <w:rsid w:val="00E8527C"/>
    <w:rsid w:val="00EA731A"/>
    <w:rsid w:val="00EC2590"/>
    <w:rsid w:val="00EF33BD"/>
    <w:rsid w:val="00F00B3A"/>
    <w:rsid w:val="00F03141"/>
    <w:rsid w:val="00F24786"/>
    <w:rsid w:val="00F275C6"/>
    <w:rsid w:val="00F52691"/>
    <w:rsid w:val="00F64943"/>
    <w:rsid w:val="00F719C5"/>
    <w:rsid w:val="00FD5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4EBA"/>
    <w:pPr>
      <w:spacing w:after="200" w:line="276" w:lineRule="auto"/>
    </w:pPr>
    <w:rPr>
      <w:sz w:val="22"/>
      <w:szCs w:val="22"/>
      <w:lang w:val="cs-CZ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023F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3702D"/>
    <w:pPr>
      <w:ind w:left="720"/>
      <w:contextualSpacing/>
    </w:pPr>
  </w:style>
  <w:style w:type="paragraph" w:styleId="Zkladntext">
    <w:name w:val="Body Text"/>
    <w:basedOn w:val="Normln"/>
    <w:link w:val="ZkladntextChar"/>
    <w:rsid w:val="000A4697"/>
    <w:pPr>
      <w:widowControl w:val="0"/>
      <w:spacing w:after="0" w:line="288" w:lineRule="auto"/>
    </w:pPr>
    <w:rPr>
      <w:rFonts w:ascii="Times New Roman" w:eastAsia="Times New Roman" w:hAnsi="Times New Roman"/>
      <w:noProof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0A4697"/>
    <w:rPr>
      <w:rFonts w:ascii="Times New Roman" w:eastAsia="Times New Roman" w:hAnsi="Times New Roman"/>
      <w:noProof/>
      <w:sz w:val="24"/>
    </w:rPr>
  </w:style>
  <w:style w:type="paragraph" w:customStyle="1" w:styleId="NormlnIMP">
    <w:name w:val="Normální_IMP"/>
    <w:basedOn w:val="Normln"/>
    <w:rsid w:val="000A4697"/>
    <w:pPr>
      <w:suppressAutoHyphens/>
      <w:overflowPunct w:val="0"/>
      <w:autoSpaceDE w:val="0"/>
      <w:spacing w:after="0" w:line="228" w:lineRule="auto"/>
      <w:textAlignment w:val="baseline"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Siln">
    <w:name w:val="Strong"/>
    <w:basedOn w:val="Standardnpsmoodstavce"/>
    <w:uiPriority w:val="22"/>
    <w:qFormat/>
    <w:rsid w:val="000A4697"/>
    <w:rPr>
      <w:b/>
      <w:bCs/>
    </w:rPr>
  </w:style>
  <w:style w:type="table" w:styleId="Mkatabulky">
    <w:name w:val="Table Grid"/>
    <w:basedOn w:val="Normlntabulka"/>
    <w:uiPriority w:val="59"/>
    <w:rsid w:val="006906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nka\Desktop\!ZALOHA\Dokumenty\Kynologie\&#268;RT\klub%20&#268;RT\V&#253;cvik&#225;&#269;-B&#345;ezn&#237;k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4D8C5-B689-4E4F-B779-58A2C335B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Výcvikáč-Březník</Template>
  <TotalTime>2</TotalTime>
  <Pages>1</Pages>
  <Words>258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KLUB  CHOVATELŮ  A  PŘÁTEL  ČERNÝCH  TERIÉRŮ</vt:lpstr>
    </vt:vector>
  </TitlesOfParts>
  <Company/>
  <LinksUpToDate>false</LinksUpToDate>
  <CharactersWithSpaces>1778</CharactersWithSpaces>
  <SharedDoc>false</SharedDoc>
  <HLinks>
    <vt:vector size="12" baseType="variant">
      <vt:variant>
        <vt:i4>7602263</vt:i4>
      </vt:variant>
      <vt:variant>
        <vt:i4>3</vt:i4>
      </vt:variant>
      <vt:variant>
        <vt:i4>0</vt:i4>
      </vt:variant>
      <vt:variant>
        <vt:i4>5</vt:i4>
      </vt:variant>
      <vt:variant>
        <vt:lpwstr>mailto:brt@volny.cz</vt:lpwstr>
      </vt:variant>
      <vt:variant>
        <vt:lpwstr/>
      </vt:variant>
      <vt:variant>
        <vt:i4>5898250</vt:i4>
      </vt:variant>
      <vt:variant>
        <vt:i4>0</vt:i4>
      </vt:variant>
      <vt:variant>
        <vt:i4>0</vt:i4>
      </vt:variant>
      <vt:variant>
        <vt:i4>5</vt:i4>
      </vt:variant>
      <vt:variant>
        <vt:lpwstr>http://www.volny.cz/lamberk/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KLUB  CHOVATELŮ  A  PŘÁTEL  ČERNÝCH  TERIÉRŮ</dc:title>
  <dc:creator>CSBC</dc:creator>
  <cp:lastModifiedBy>Alena</cp:lastModifiedBy>
  <cp:revision>5</cp:revision>
  <cp:lastPrinted>2017-04-27T19:45:00Z</cp:lastPrinted>
  <dcterms:created xsi:type="dcterms:W3CDTF">2017-04-12T21:50:00Z</dcterms:created>
  <dcterms:modified xsi:type="dcterms:W3CDTF">2017-04-27T19:45:00Z</dcterms:modified>
</cp:coreProperties>
</file>